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C0C" w:rsidRPr="005A00F7" w:rsidRDefault="008D585B" w:rsidP="005A00F7">
      <w:pPr>
        <w:jc w:val="center"/>
        <w:rPr>
          <w:b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  <w:r w:rsidRPr="005A00F7">
        <w:rPr>
          <w:b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ZAHLUNGSBESTÄTIGUNG</w:t>
      </w:r>
    </w:p>
    <w:p w:rsidR="005A00F7" w:rsidRPr="005A00F7" w:rsidRDefault="005A00F7" w:rsidP="005A00F7">
      <w:pPr>
        <w:jc w:val="center"/>
        <w:rPr>
          <w:rFonts w:ascii="Arial" w:hAnsi="Arial" w:cs="Arial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A00F7">
        <w:rPr>
          <w:rFonts w:ascii="Arial" w:hAnsi="Arial" w:cs="Arial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(wird von der Meldestelle über Beschluss in der Sitzung am 16. Jänner 2017, </w:t>
      </w:r>
    </w:p>
    <w:p w:rsidR="005A00F7" w:rsidRDefault="005A00F7" w:rsidP="005A00F7">
      <w:pPr>
        <w:jc w:val="center"/>
        <w:rPr>
          <w:rFonts w:ascii="Arial" w:hAnsi="Arial" w:cs="Arial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A00F7">
        <w:rPr>
          <w:rFonts w:ascii="Arial" w:hAnsi="Arial" w:cs="Arial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nach Prüfung Sperrliste mit Startliste vor dem Start dem/der Teilnehmer/in vorgelegt)</w:t>
      </w:r>
    </w:p>
    <w:p w:rsidR="005A00F7" w:rsidRPr="005A00F7" w:rsidRDefault="005A00F7" w:rsidP="005A00F7">
      <w:pPr>
        <w:jc w:val="center"/>
        <w:rPr>
          <w:rFonts w:ascii="Arial" w:hAnsi="Arial" w:cs="Arial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D585B" w:rsidRPr="00C70B24" w:rsidRDefault="008D585B" w:rsidP="008D585B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Hiermit bestätige ich ……………………………</w:t>
      </w:r>
      <w:r w:rsidR="005A00F7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……………….</w:t>
      </w:r>
      <w:r w:rsidRP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(Name)</w:t>
      </w:r>
      <w:r w:rsidR="005A00F7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………………………(Mitgliedsnummer),</w:t>
      </w:r>
    </w:p>
    <w:p w:rsidR="008D585B" w:rsidRPr="00C70B24" w:rsidRDefault="008D585B" w:rsidP="008D585B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A00F7" w:rsidRDefault="005A00F7" w:rsidP="008D585B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/>
          <w:sz w:val="28"/>
          <w:szCs w:val="28"/>
          <w14:shadow w14:blurRad="38100" w14:dist="19050" w14:dir="2700000" w14:sx="100000" w14:sy="100000" w14:kx="0" w14:ky="0" w14:algn="t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dass ich die vom OEPS gestellte offene Forderung in der Höhe von </w:t>
      </w:r>
      <w:r w:rsidR="008D585B" w:rsidRP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€ ………………</w:t>
      </w:r>
      <w:r w:rsid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……….</w:t>
      </w:r>
    </w:p>
    <w:p w:rsidR="005A00F7" w:rsidRDefault="005A00F7" w:rsidP="008D585B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D585B" w:rsidRPr="00C70B24" w:rsidRDefault="008D585B" w:rsidP="008D585B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Worten €  …………………………</w:t>
      </w:r>
      <w:r w:rsid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……………………..</w:t>
      </w:r>
    </w:p>
    <w:p w:rsidR="008D585B" w:rsidRPr="00C70B24" w:rsidRDefault="008D585B" w:rsidP="008D585B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D585B" w:rsidRPr="00C70B24" w:rsidRDefault="008D585B" w:rsidP="008D585B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bereits vor dem Turnier</w:t>
      </w:r>
      <w:r w:rsidR="005A00F7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am………………</w:t>
      </w:r>
      <w:r w:rsidR="00CF54DF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</w:t>
      </w:r>
      <w:r w:rsidR="001E2DEC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ordnungsgemäß einbezahlt </w:t>
      </w:r>
      <w:r w:rsidRP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habe.</w:t>
      </w:r>
    </w:p>
    <w:p w:rsidR="008D585B" w:rsidRPr="00C70B24" w:rsidRDefault="008D585B" w:rsidP="008D585B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D585B" w:rsidRPr="00C70B24" w:rsidRDefault="008D585B" w:rsidP="008D585B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Zahlungsgrund: ………………………</w:t>
      </w:r>
      <w:r w:rsid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…………………..</w:t>
      </w:r>
    </w:p>
    <w:p w:rsidR="008D585B" w:rsidRPr="00C70B24" w:rsidRDefault="008D585B" w:rsidP="008D585B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D585B" w:rsidRPr="00C70B24" w:rsidRDefault="008D585B" w:rsidP="008D585B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Meldestelle</w:t>
      </w:r>
      <w:r w:rsid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P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</w:t>
      </w:r>
      <w:r w:rsid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….</w:t>
      </w:r>
      <w:r w:rsidR="005A00F7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(Stempel und Unterschrift)</w:t>
      </w:r>
    </w:p>
    <w:p w:rsidR="008D585B" w:rsidRPr="00C70B24" w:rsidRDefault="008D585B" w:rsidP="008D585B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D585B" w:rsidRPr="00C70B24" w:rsidRDefault="008D585B" w:rsidP="008D585B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Turnierort und Datum: ………………………………</w:t>
      </w:r>
      <w:r w:rsid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</w:t>
      </w:r>
    </w:p>
    <w:p w:rsidR="005A00F7" w:rsidRPr="00C70B24" w:rsidRDefault="005A00F7" w:rsidP="008D585B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A00F7" w:rsidRDefault="005A00F7" w:rsidP="00C70B24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</w:t>
      </w:r>
      <w:r w:rsidR="008D585B" w:rsidRP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</w:t>
      </w:r>
      <w: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…………….</w:t>
      </w:r>
      <w:r w:rsidR="008D585B" w:rsidRPr="00C70B2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8D585B" w:rsidRPr="005A00F7" w:rsidRDefault="005A00F7" w:rsidP="008D585B">
      <w:pP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A00F7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Unterschrift</w:t>
      </w:r>
    </w:p>
    <w:sectPr w:rsidR="008D585B" w:rsidRPr="005A00F7" w:rsidSect="008D585B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 w:code="9"/>
      <w:pgMar w:top="1134" w:right="1418" w:bottom="1134" w:left="1985" w:header="709" w:footer="4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701" w:rsidRDefault="00235701" w:rsidP="00DB0ED1">
      <w:r>
        <w:separator/>
      </w:r>
    </w:p>
  </w:endnote>
  <w:endnote w:type="continuationSeparator" w:id="0">
    <w:p w:rsidR="00235701" w:rsidRDefault="00235701" w:rsidP="00DB0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">
    <w:altName w:val="Bodoni"/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485" w:rsidRDefault="00F70485" w:rsidP="00076E61">
    <w:pPr>
      <w:pStyle w:val="Fuzeile"/>
      <w:jc w:val="right"/>
      <w:rPr>
        <w:color w:val="A6A6A6" w:themeColor="background1" w:themeShade="A6"/>
        <w:sz w:val="18"/>
        <w:szCs w:val="18"/>
      </w:rPr>
    </w:pPr>
    <w:r>
      <w:rPr>
        <w:noProof/>
        <w:color w:val="A6A6A6" w:themeColor="background1" w:themeShade="A6"/>
        <w:sz w:val="18"/>
        <w:szCs w:val="18"/>
        <w:lang w:val="en-US" w:eastAsia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-1223645</wp:posOffset>
          </wp:positionH>
          <wp:positionV relativeFrom="paragraph">
            <wp:posOffset>-26670</wp:posOffset>
          </wp:positionV>
          <wp:extent cx="8058150" cy="200025"/>
          <wp:effectExtent l="0" t="0" r="0" b="0"/>
          <wp:wrapNone/>
          <wp:docPr id="1" name="Grafik 2" descr="OEPS_SingelWelleGrau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EPS_SingelWelleGrau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58150" cy="200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70485" w:rsidRDefault="00F70485" w:rsidP="00076E61">
    <w:pPr>
      <w:pStyle w:val="Fuzeile"/>
      <w:jc w:val="right"/>
      <w:rPr>
        <w:color w:val="A6A6A6" w:themeColor="background1" w:themeShade="A6"/>
        <w:sz w:val="18"/>
        <w:szCs w:val="18"/>
      </w:rPr>
    </w:pPr>
  </w:p>
  <w:p w:rsidR="00F70485" w:rsidRPr="00076E61" w:rsidRDefault="00F70485" w:rsidP="00076E61">
    <w:pPr>
      <w:pStyle w:val="Fuzeile"/>
      <w:jc w:val="right"/>
      <w:rPr>
        <w:color w:val="A6A6A6" w:themeColor="background1" w:themeShade="A6"/>
        <w:sz w:val="18"/>
        <w:szCs w:val="18"/>
      </w:rPr>
    </w:pPr>
    <w:r w:rsidRPr="00076E61">
      <w:rPr>
        <w:color w:val="A6A6A6" w:themeColor="background1" w:themeShade="A6"/>
        <w:sz w:val="18"/>
        <w:szCs w:val="18"/>
      </w:rPr>
      <w:t>Österreichischer Pferdesportverband, Geiselbergstrasse 26-32/Top 512, 1110 Wien, Austria</w:t>
    </w:r>
  </w:p>
  <w:p w:rsidR="00F70485" w:rsidRPr="00076E61" w:rsidRDefault="00F70485" w:rsidP="00076E61">
    <w:pPr>
      <w:pStyle w:val="Fuzeile"/>
      <w:jc w:val="right"/>
      <w:rPr>
        <w:color w:val="A6A6A6" w:themeColor="background1" w:themeShade="A6"/>
        <w:sz w:val="18"/>
        <w:szCs w:val="18"/>
      </w:rPr>
    </w:pPr>
    <w:r w:rsidRPr="00076E61">
      <w:rPr>
        <w:color w:val="A6A6A6" w:themeColor="background1" w:themeShade="A6"/>
        <w:sz w:val="18"/>
        <w:szCs w:val="18"/>
      </w:rPr>
      <w:t>Telefon: +43 (01) 749 92 61 Fax: +43 (01) 749 92 61 91, E-Mail: office@oeps.at, Web: www.oeps.at</w:t>
    </w:r>
  </w:p>
  <w:p w:rsidR="00F70485" w:rsidRPr="00076E61" w:rsidRDefault="00F70485" w:rsidP="00E63FF0">
    <w:pPr>
      <w:pStyle w:val="Fuzeile"/>
      <w:tabs>
        <w:tab w:val="left" w:pos="540"/>
        <w:tab w:val="right" w:pos="9498"/>
      </w:tabs>
      <w:jc w:val="right"/>
      <w:rPr>
        <w:color w:val="A6A6A6" w:themeColor="background1" w:themeShade="A6"/>
        <w:sz w:val="18"/>
        <w:szCs w:val="18"/>
      </w:rPr>
    </w:pPr>
    <w:r w:rsidRPr="00076E61">
      <w:rPr>
        <w:color w:val="A6A6A6" w:themeColor="background1" w:themeShade="A6"/>
        <w:sz w:val="18"/>
        <w:szCs w:val="18"/>
      </w:rPr>
      <w:t>Bankverbindung: Die Erste (BLZ 20111) 003-80083, ZVR-Nummer 372 069 468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485" w:rsidRDefault="00F70485" w:rsidP="00D04750">
    <w:pPr>
      <w:pStyle w:val="Fuzeile"/>
      <w:jc w:val="right"/>
      <w:rPr>
        <w:color w:val="A6A6A6" w:themeColor="background1" w:themeShade="A6"/>
        <w:sz w:val="18"/>
        <w:szCs w:val="18"/>
      </w:rPr>
    </w:pPr>
    <w:r>
      <w:rPr>
        <w:noProof/>
        <w:color w:val="A6A6A6" w:themeColor="background1" w:themeShade="A6"/>
        <w:sz w:val="18"/>
        <w:szCs w:val="18"/>
        <w:lang w:val="en-US" w:eastAsia="en-US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-1630680</wp:posOffset>
          </wp:positionH>
          <wp:positionV relativeFrom="paragraph">
            <wp:posOffset>-24130</wp:posOffset>
          </wp:positionV>
          <wp:extent cx="8058150" cy="200025"/>
          <wp:effectExtent l="0" t="0" r="0" b="0"/>
          <wp:wrapNone/>
          <wp:docPr id="8" name="Grafik 2" descr="OEPS_SingelWelleGrau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EPS_SingelWelleGrau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58150" cy="200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06132" w:rsidRPr="00076E61" w:rsidRDefault="00906132" w:rsidP="00906132">
    <w:pPr>
      <w:pStyle w:val="Fuzeile"/>
      <w:jc w:val="right"/>
      <w:rPr>
        <w:color w:val="A6A6A6" w:themeColor="background1" w:themeShade="A6"/>
        <w:sz w:val="18"/>
        <w:szCs w:val="18"/>
      </w:rPr>
    </w:pPr>
    <w:r w:rsidRPr="00076E61">
      <w:rPr>
        <w:color w:val="A6A6A6" w:themeColor="background1" w:themeShade="A6"/>
        <w:sz w:val="18"/>
        <w:szCs w:val="18"/>
      </w:rPr>
      <w:t xml:space="preserve">Österreichischer Pferdesportverband, </w:t>
    </w:r>
    <w:r w:rsidR="007D7FB2">
      <w:rPr>
        <w:color w:val="A6A6A6" w:themeColor="background1" w:themeShade="A6"/>
        <w:sz w:val="18"/>
        <w:szCs w:val="18"/>
      </w:rPr>
      <w:t>Am Wassersprung 2, 2361 Laxenburg</w:t>
    </w:r>
    <w:r w:rsidRPr="00076E61">
      <w:rPr>
        <w:color w:val="A6A6A6" w:themeColor="background1" w:themeShade="A6"/>
        <w:sz w:val="18"/>
        <w:szCs w:val="18"/>
      </w:rPr>
      <w:t>, Austria</w:t>
    </w:r>
  </w:p>
  <w:p w:rsidR="00906132" w:rsidRPr="00076E61" w:rsidRDefault="00906132" w:rsidP="00906132">
    <w:pPr>
      <w:pStyle w:val="Fuzeile"/>
      <w:jc w:val="right"/>
      <w:rPr>
        <w:color w:val="A6A6A6" w:themeColor="background1" w:themeShade="A6"/>
        <w:sz w:val="18"/>
        <w:szCs w:val="18"/>
      </w:rPr>
    </w:pPr>
    <w:r w:rsidRPr="00076E61">
      <w:rPr>
        <w:color w:val="A6A6A6" w:themeColor="background1" w:themeShade="A6"/>
        <w:sz w:val="18"/>
        <w:szCs w:val="18"/>
      </w:rPr>
      <w:t>Telefon: +43 (</w:t>
    </w:r>
    <w:r w:rsidR="007D7FB2">
      <w:rPr>
        <w:color w:val="A6A6A6" w:themeColor="background1" w:themeShade="A6"/>
        <w:sz w:val="18"/>
        <w:szCs w:val="18"/>
      </w:rPr>
      <w:t>2236</w:t>
    </w:r>
    <w:r w:rsidRPr="00076E61">
      <w:rPr>
        <w:color w:val="A6A6A6" w:themeColor="background1" w:themeShade="A6"/>
        <w:sz w:val="18"/>
        <w:szCs w:val="18"/>
      </w:rPr>
      <w:t xml:space="preserve">) </w:t>
    </w:r>
    <w:r w:rsidR="007D7FB2">
      <w:rPr>
        <w:color w:val="A6A6A6" w:themeColor="background1" w:themeShade="A6"/>
        <w:sz w:val="18"/>
        <w:szCs w:val="18"/>
      </w:rPr>
      <w:t>710 600</w:t>
    </w:r>
    <w:r w:rsidRPr="00076E61">
      <w:rPr>
        <w:color w:val="A6A6A6" w:themeColor="background1" w:themeShade="A6"/>
        <w:sz w:val="18"/>
        <w:szCs w:val="18"/>
      </w:rPr>
      <w:t xml:space="preserve"> Fax: +43 (</w:t>
    </w:r>
    <w:r w:rsidR="007D7FB2">
      <w:rPr>
        <w:color w:val="A6A6A6" w:themeColor="background1" w:themeShade="A6"/>
        <w:sz w:val="18"/>
        <w:szCs w:val="18"/>
      </w:rPr>
      <w:t>2236</w:t>
    </w:r>
    <w:r w:rsidRPr="00076E61">
      <w:rPr>
        <w:color w:val="A6A6A6" w:themeColor="background1" w:themeShade="A6"/>
        <w:sz w:val="18"/>
        <w:szCs w:val="18"/>
      </w:rPr>
      <w:t xml:space="preserve">) </w:t>
    </w:r>
    <w:r w:rsidR="007D7FB2">
      <w:rPr>
        <w:color w:val="A6A6A6" w:themeColor="background1" w:themeShade="A6"/>
        <w:sz w:val="18"/>
        <w:szCs w:val="18"/>
      </w:rPr>
      <w:t>710 600</w:t>
    </w:r>
    <w:r w:rsidRPr="00076E61">
      <w:rPr>
        <w:color w:val="A6A6A6" w:themeColor="background1" w:themeShade="A6"/>
        <w:sz w:val="18"/>
        <w:szCs w:val="18"/>
      </w:rPr>
      <w:t xml:space="preserve"> </w:t>
    </w:r>
    <w:r w:rsidR="007D7FB2">
      <w:rPr>
        <w:color w:val="A6A6A6" w:themeColor="background1" w:themeShade="A6"/>
        <w:sz w:val="18"/>
        <w:szCs w:val="18"/>
      </w:rPr>
      <w:t>99</w:t>
    </w:r>
    <w:r w:rsidRPr="00076E61">
      <w:rPr>
        <w:color w:val="A6A6A6" w:themeColor="background1" w:themeShade="A6"/>
        <w:sz w:val="18"/>
        <w:szCs w:val="18"/>
      </w:rPr>
      <w:t>, E-Mail: office@oeps.at, Web: www.oeps.at</w:t>
    </w:r>
  </w:p>
  <w:p w:rsidR="00906132" w:rsidRDefault="00906132" w:rsidP="00906132">
    <w:pPr>
      <w:pStyle w:val="Fuzeile"/>
      <w:tabs>
        <w:tab w:val="left" w:pos="540"/>
        <w:tab w:val="right" w:pos="9498"/>
      </w:tabs>
      <w:jc w:val="right"/>
      <w:rPr>
        <w:color w:val="A6A6A6" w:themeColor="background1" w:themeShade="A6"/>
        <w:sz w:val="18"/>
        <w:szCs w:val="18"/>
      </w:rPr>
    </w:pPr>
    <w:r w:rsidRPr="00076E61">
      <w:rPr>
        <w:color w:val="A6A6A6" w:themeColor="background1" w:themeShade="A6"/>
        <w:sz w:val="18"/>
        <w:szCs w:val="18"/>
      </w:rPr>
      <w:t xml:space="preserve">Bankverbindung: </w:t>
    </w:r>
    <w:r>
      <w:rPr>
        <w:color w:val="A6A6A6" w:themeColor="background1" w:themeShade="A6"/>
        <w:sz w:val="18"/>
        <w:szCs w:val="18"/>
      </w:rPr>
      <w:t>IBAN:  AT 34 20111 00000380083, BIC GIBAATWWXXX</w:t>
    </w:r>
  </w:p>
  <w:p w:rsidR="00906132" w:rsidRPr="00076E61" w:rsidRDefault="00906132" w:rsidP="00906132">
    <w:pPr>
      <w:pStyle w:val="Fuzeile"/>
      <w:tabs>
        <w:tab w:val="left" w:pos="540"/>
        <w:tab w:val="right" w:pos="9498"/>
      </w:tabs>
      <w:jc w:val="right"/>
      <w:rPr>
        <w:color w:val="A6A6A6" w:themeColor="background1" w:themeShade="A6"/>
        <w:sz w:val="18"/>
        <w:szCs w:val="18"/>
      </w:rPr>
    </w:pPr>
    <w:r w:rsidRPr="00076E61">
      <w:rPr>
        <w:color w:val="A6A6A6" w:themeColor="background1" w:themeShade="A6"/>
        <w:sz w:val="18"/>
        <w:szCs w:val="18"/>
      </w:rPr>
      <w:t>ZVR-Nummer 372 069 468</w:t>
    </w:r>
  </w:p>
  <w:p w:rsidR="00F70485" w:rsidRDefault="00F70485" w:rsidP="00D04750">
    <w:pPr>
      <w:pStyle w:val="Fuzeile"/>
      <w:jc w:val="right"/>
      <w:rPr>
        <w:color w:val="A6A6A6" w:themeColor="background1" w:themeShade="A6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701" w:rsidRDefault="00235701" w:rsidP="00DB0ED1">
      <w:r>
        <w:separator/>
      </w:r>
    </w:p>
  </w:footnote>
  <w:footnote w:type="continuationSeparator" w:id="0">
    <w:p w:rsidR="00235701" w:rsidRDefault="00235701" w:rsidP="00DB0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485" w:rsidRPr="00D04750" w:rsidRDefault="00F70485" w:rsidP="00D04750">
    <w:pPr>
      <w:pStyle w:val="Kopfzeile"/>
      <w:jc w:val="right"/>
      <w:rPr>
        <w:color w:val="A6A6A6" w:themeColor="background1" w:themeShade="A6"/>
      </w:rPr>
    </w:pPr>
    <w:r w:rsidRPr="00D04750">
      <w:rPr>
        <w:color w:val="A6A6A6" w:themeColor="background1" w:themeShade="A6"/>
        <w:lang w:val="de-DE"/>
      </w:rPr>
      <w:t xml:space="preserve">Seite </w:t>
    </w:r>
    <w:r w:rsidR="00196525" w:rsidRPr="00D04750">
      <w:rPr>
        <w:b/>
        <w:color w:val="FF0000"/>
      </w:rPr>
      <w:fldChar w:fldCharType="begin"/>
    </w:r>
    <w:r w:rsidRPr="00D04750">
      <w:rPr>
        <w:b/>
        <w:color w:val="FF0000"/>
      </w:rPr>
      <w:instrText>PAGE  \* Arabic  \* MERGEFORMAT</w:instrText>
    </w:r>
    <w:r w:rsidR="00196525" w:rsidRPr="00D04750">
      <w:rPr>
        <w:b/>
        <w:color w:val="FF0000"/>
      </w:rPr>
      <w:fldChar w:fldCharType="separate"/>
    </w:r>
    <w:r w:rsidR="005A00F7" w:rsidRPr="005A00F7">
      <w:rPr>
        <w:b/>
        <w:noProof/>
        <w:color w:val="FF0000"/>
        <w:lang w:val="de-DE"/>
      </w:rPr>
      <w:t>2</w:t>
    </w:r>
    <w:r w:rsidR="00196525" w:rsidRPr="00D04750">
      <w:rPr>
        <w:b/>
        <w:color w:val="FF0000"/>
      </w:rPr>
      <w:fldChar w:fldCharType="end"/>
    </w:r>
    <w:r w:rsidRPr="00D04750">
      <w:rPr>
        <w:color w:val="A6A6A6" w:themeColor="background1" w:themeShade="A6"/>
        <w:lang w:val="de-DE"/>
      </w:rPr>
      <w:t xml:space="preserve"> von </w:t>
    </w:r>
    <w:r w:rsidR="00235701">
      <w:fldChar w:fldCharType="begin"/>
    </w:r>
    <w:r w:rsidR="00235701">
      <w:instrText>NUMPAGES  \* Arabic  \* MERGEFORMAT</w:instrText>
    </w:r>
    <w:r w:rsidR="00235701">
      <w:fldChar w:fldCharType="separate"/>
    </w:r>
    <w:r w:rsidR="005A00F7" w:rsidRPr="005A00F7">
      <w:rPr>
        <w:b/>
        <w:noProof/>
        <w:color w:val="FF0000"/>
        <w:lang w:val="de-DE"/>
      </w:rPr>
      <w:t>2</w:t>
    </w:r>
    <w:r w:rsidR="00235701">
      <w:rPr>
        <w:b/>
        <w:noProof/>
        <w:color w:val="FF0000"/>
        <w:lang w:val="de-DE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485" w:rsidRPr="00D04750" w:rsidRDefault="00F70485" w:rsidP="00AC080C">
    <w:pPr>
      <w:pStyle w:val="Kopfzeile"/>
      <w:rPr>
        <w:color w:val="FFFFFF" w:themeColor="background1"/>
      </w:rPr>
    </w:pPr>
    <w:r>
      <w:rPr>
        <w:noProof/>
        <w:color w:val="FFFFFF" w:themeColor="background1"/>
        <w:lang w:val="en-US" w:eastAsia="en-U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36195</wp:posOffset>
          </wp:positionH>
          <wp:positionV relativeFrom="paragraph">
            <wp:posOffset>-212090</wp:posOffset>
          </wp:positionV>
          <wp:extent cx="1019175" cy="1190625"/>
          <wp:effectExtent l="0" t="0" r="0" b="0"/>
          <wp:wrapNone/>
          <wp:docPr id="2" name="Grafik 0" descr="OEPS_Logo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EPS_Logo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9175" cy="1190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70485" w:rsidRPr="00D04750" w:rsidRDefault="00F70485" w:rsidP="00AC080C">
    <w:pPr>
      <w:pStyle w:val="Kopfzeile"/>
      <w:rPr>
        <w:color w:val="FFFFFF" w:themeColor="background1"/>
      </w:rPr>
    </w:pPr>
  </w:p>
  <w:p w:rsidR="00F70485" w:rsidRPr="00D04750" w:rsidRDefault="00F70485" w:rsidP="00AC080C">
    <w:pPr>
      <w:pStyle w:val="Kopfzeile"/>
      <w:rPr>
        <w:color w:val="FFFFFF" w:themeColor="background1"/>
      </w:rPr>
    </w:pPr>
  </w:p>
  <w:p w:rsidR="00F70485" w:rsidRPr="00D04750" w:rsidRDefault="00F70485" w:rsidP="00AC080C">
    <w:pPr>
      <w:pStyle w:val="Kopfzeile"/>
      <w:rPr>
        <w:color w:val="FFFFFF" w:themeColor="background1"/>
      </w:rPr>
    </w:pPr>
  </w:p>
  <w:p w:rsidR="00F70485" w:rsidRPr="00D04750" w:rsidRDefault="00F70485" w:rsidP="00AC080C">
    <w:pPr>
      <w:pStyle w:val="Kopfzeile"/>
      <w:rPr>
        <w:color w:val="FFFFFF" w:themeColor="background1"/>
      </w:rPr>
    </w:pPr>
    <w:r>
      <w:rPr>
        <w:noProof/>
        <w:color w:val="FFFFFF" w:themeColor="background1"/>
        <w:lang w:val="en-US" w:eastAsia="en-U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3474720</wp:posOffset>
          </wp:positionH>
          <wp:positionV relativeFrom="paragraph">
            <wp:posOffset>39370</wp:posOffset>
          </wp:positionV>
          <wp:extent cx="2800350" cy="257175"/>
          <wp:effectExtent l="0" t="0" r="0" b="0"/>
          <wp:wrapNone/>
          <wp:docPr id="7" name="Grafik 1" descr="OEPS_Claim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EPS_Claim.wmf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00350" cy="257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70485" w:rsidRPr="00D04750" w:rsidRDefault="00F70485" w:rsidP="00AC080C">
    <w:pPr>
      <w:pStyle w:val="Kopfzeile"/>
      <w:rPr>
        <w:color w:val="FFFFFF" w:themeColor="background1"/>
      </w:rPr>
    </w:pPr>
  </w:p>
  <w:p w:rsidR="00F70485" w:rsidRPr="00D04750" w:rsidRDefault="00F70485" w:rsidP="00AC080C">
    <w:pPr>
      <w:pStyle w:val="Kopfzeile"/>
      <w:rPr>
        <w:color w:val="FFFFFF" w:themeColor="background1"/>
      </w:rPr>
    </w:pPr>
  </w:p>
  <w:p w:rsidR="00F70485" w:rsidRPr="00D04750" w:rsidRDefault="00F70485" w:rsidP="00AC080C">
    <w:pPr>
      <w:pStyle w:val="Kopfzeile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DE1"/>
    <w:rsid w:val="000023EF"/>
    <w:rsid w:val="00076E61"/>
    <w:rsid w:val="000E4D5A"/>
    <w:rsid w:val="00103C0C"/>
    <w:rsid w:val="001341D0"/>
    <w:rsid w:val="00196525"/>
    <w:rsid w:val="001E2DEC"/>
    <w:rsid w:val="00203F42"/>
    <w:rsid w:val="002076D5"/>
    <w:rsid w:val="00235701"/>
    <w:rsid w:val="0023580C"/>
    <w:rsid w:val="002A6BF3"/>
    <w:rsid w:val="00323173"/>
    <w:rsid w:val="0036505B"/>
    <w:rsid w:val="003A5B50"/>
    <w:rsid w:val="004E1E3D"/>
    <w:rsid w:val="00511B4A"/>
    <w:rsid w:val="00597C7A"/>
    <w:rsid w:val="005A00F7"/>
    <w:rsid w:val="006A288A"/>
    <w:rsid w:val="006D2B45"/>
    <w:rsid w:val="007129B1"/>
    <w:rsid w:val="00723322"/>
    <w:rsid w:val="007D5889"/>
    <w:rsid w:val="007D7FB2"/>
    <w:rsid w:val="00810DE1"/>
    <w:rsid w:val="00841D25"/>
    <w:rsid w:val="008871A7"/>
    <w:rsid w:val="008D585B"/>
    <w:rsid w:val="00906132"/>
    <w:rsid w:val="00970832"/>
    <w:rsid w:val="009905DE"/>
    <w:rsid w:val="009D6311"/>
    <w:rsid w:val="009F0EEC"/>
    <w:rsid w:val="00AC080C"/>
    <w:rsid w:val="00AE0650"/>
    <w:rsid w:val="00B53B2C"/>
    <w:rsid w:val="00B7341B"/>
    <w:rsid w:val="00BA0735"/>
    <w:rsid w:val="00C26CF1"/>
    <w:rsid w:val="00C3601D"/>
    <w:rsid w:val="00C70B24"/>
    <w:rsid w:val="00CD7E24"/>
    <w:rsid w:val="00CE2622"/>
    <w:rsid w:val="00CF54DF"/>
    <w:rsid w:val="00D04750"/>
    <w:rsid w:val="00DB0ED1"/>
    <w:rsid w:val="00E224AF"/>
    <w:rsid w:val="00E50CF7"/>
    <w:rsid w:val="00E63FF0"/>
    <w:rsid w:val="00EB67A3"/>
    <w:rsid w:val="00F70485"/>
    <w:rsid w:val="00FD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E377E34-2DA3-4573-BCF4-796F4EB30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03F42"/>
    <w:rPr>
      <w:color w:val="404040" w:themeColor="text1" w:themeTint="BF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03C0C"/>
    <w:pPr>
      <w:spacing w:before="240"/>
      <w:outlineLvl w:val="0"/>
    </w:pPr>
    <w:rPr>
      <w:b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103C0C"/>
    <w:pPr>
      <w:keepNext/>
      <w:keepLines/>
      <w:outlineLvl w:val="1"/>
    </w:pPr>
    <w:rPr>
      <w:rFonts w:eastAsiaTheme="majorEastAsia" w:cstheme="majorBidi"/>
      <w:b/>
      <w:bCs/>
      <w:sz w:val="24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B0ED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B0ED1"/>
  </w:style>
  <w:style w:type="paragraph" w:styleId="Fuzeile">
    <w:name w:val="footer"/>
    <w:basedOn w:val="Standard"/>
    <w:link w:val="FuzeileZchn"/>
    <w:uiPriority w:val="99"/>
    <w:unhideWhenUsed/>
    <w:rsid w:val="00DB0ED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B0ED1"/>
  </w:style>
  <w:style w:type="character" w:styleId="Hyperlink">
    <w:name w:val="Hyperlink"/>
    <w:basedOn w:val="Absatz-Standardschriftart"/>
    <w:uiPriority w:val="99"/>
    <w:unhideWhenUsed/>
    <w:rsid w:val="00CE2622"/>
    <w:rPr>
      <w:color w:val="0000FF" w:themeColor="hyperlink"/>
      <w:u w:val="single"/>
    </w:rPr>
  </w:style>
  <w:style w:type="paragraph" w:customStyle="1" w:styleId="Default">
    <w:name w:val="Default"/>
    <w:rsid w:val="00AC080C"/>
    <w:pPr>
      <w:autoSpaceDE w:val="0"/>
      <w:autoSpaceDN w:val="0"/>
      <w:adjustRightInd w:val="0"/>
    </w:pPr>
    <w:rPr>
      <w:rFonts w:ascii="Bodoni MT" w:hAnsi="Bodoni MT" w:cs="Bodoni MT"/>
      <w:color w:val="000000"/>
      <w:sz w:val="24"/>
      <w:szCs w:val="24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03C0C"/>
    <w:rPr>
      <w:b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03C0C"/>
    <w:rPr>
      <w:rFonts w:eastAsiaTheme="majorEastAsia" w:cstheme="majorBidi"/>
      <w:b/>
      <w:bCs/>
      <w:sz w:val="24"/>
      <w:szCs w:val="26"/>
    </w:rPr>
  </w:style>
  <w:style w:type="paragraph" w:styleId="Titel">
    <w:name w:val="Title"/>
    <w:basedOn w:val="berschrift1"/>
    <w:next w:val="Standard"/>
    <w:link w:val="TitelZchn"/>
    <w:uiPriority w:val="10"/>
    <w:qFormat/>
    <w:rsid w:val="00103C0C"/>
    <w:pPr>
      <w:spacing w:before="360"/>
    </w:pPr>
    <w:rPr>
      <w:sz w:val="36"/>
      <w:lang w:val="it-IT"/>
    </w:rPr>
  </w:style>
  <w:style w:type="character" w:customStyle="1" w:styleId="TitelZchn">
    <w:name w:val="Titel Zchn"/>
    <w:basedOn w:val="Absatz-Standardschriftart"/>
    <w:link w:val="Titel"/>
    <w:uiPriority w:val="10"/>
    <w:rsid w:val="00103C0C"/>
    <w:rPr>
      <w:b/>
      <w:sz w:val="36"/>
      <w:szCs w:val="28"/>
      <w:lang w:val="it-IT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03F42"/>
    <w:pPr>
      <w:numPr>
        <w:ilvl w:val="1"/>
      </w:numPr>
    </w:pPr>
    <w:rPr>
      <w:rFonts w:asciiTheme="majorHAnsi" w:eastAsiaTheme="majorEastAsia" w:hAnsiTheme="majorHAnsi" w:cstheme="majorBidi"/>
      <w:i/>
      <w:iCs/>
      <w:color w:val="262626" w:themeColor="text1" w:themeTint="D9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03F42"/>
    <w:rPr>
      <w:rFonts w:asciiTheme="majorHAnsi" w:eastAsiaTheme="majorEastAsia" w:hAnsiTheme="majorHAnsi" w:cstheme="majorBidi"/>
      <w:i/>
      <w:iCs/>
      <w:color w:val="262626" w:themeColor="text1" w:themeTint="D9"/>
      <w:spacing w:val="15"/>
      <w:sz w:val="24"/>
      <w:szCs w:val="24"/>
    </w:rPr>
  </w:style>
  <w:style w:type="character" w:styleId="IntensiveHervorhebung">
    <w:name w:val="Intense Emphasis"/>
    <w:basedOn w:val="Absatz-Standardschriftart"/>
    <w:uiPriority w:val="21"/>
    <w:qFormat/>
    <w:rsid w:val="00203F42"/>
    <w:rPr>
      <w:b/>
      <w:bCs/>
      <w:i/>
      <w:iCs/>
      <w:color w:val="C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8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Vorlagen%202000\Briefe%20&amp;%20Faxe\Briefpapier%20hoch%20oeps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Briefpapier hoch oeps</Template>
  <TotalTime>0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TU Wien - Studentenversion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Rill Judith</dc:creator>
  <cp:lastModifiedBy>Schupfer Cornelia</cp:lastModifiedBy>
  <cp:revision>2</cp:revision>
  <cp:lastPrinted>2011-03-24T14:40:00Z</cp:lastPrinted>
  <dcterms:created xsi:type="dcterms:W3CDTF">2017-01-30T12:11:00Z</dcterms:created>
  <dcterms:modified xsi:type="dcterms:W3CDTF">2017-01-30T12:11:00Z</dcterms:modified>
</cp:coreProperties>
</file>